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93F2D" w14:textId="00C9A7CA" w:rsidR="00C451AD" w:rsidRDefault="00FF3E4D" w:rsidP="00C451AD">
      <w:pPr>
        <w:pStyle w:val="DocHead"/>
        <w:spacing w:before="0" w:after="0" w:line="240" w:lineRule="exact"/>
        <w:ind w:left="-119" w:right="-136" w:firstLine="119"/>
      </w:pPr>
      <w:r w:rsidRPr="00D0408B">
        <w:t>The</w:t>
      </w:r>
      <w:r w:rsidR="00C451AD">
        <w:t xml:space="preserve"> </w:t>
      </w:r>
      <w:r w:rsidR="00D96D8E">
        <w:t>4</w:t>
      </w:r>
      <w:r w:rsidR="00D96D8E">
        <w:rPr>
          <w:vertAlign w:val="superscript"/>
        </w:rPr>
        <w:t>th</w:t>
      </w:r>
      <w:r w:rsidR="00C451AD">
        <w:t xml:space="preserve"> </w:t>
      </w:r>
      <w:r w:rsidRPr="00D0408B">
        <w:t>International Workshop on Digital Society: in the Eve of the 6</w:t>
      </w:r>
      <w:r w:rsidRPr="00C451AD">
        <w:rPr>
          <w:vertAlign w:val="superscript"/>
        </w:rPr>
        <w:t>th</w:t>
      </w:r>
      <w:r w:rsidRPr="00D0408B">
        <w:t xml:space="preserve"> Information Revolution</w:t>
      </w:r>
      <w:r w:rsidR="0048059C" w:rsidRPr="00D0408B">
        <w:t xml:space="preserve"> (</w:t>
      </w:r>
      <w:r w:rsidRPr="00D0408B">
        <w:t>DS</w:t>
      </w:r>
      <w:r w:rsidR="00B07CCC" w:rsidRPr="00D0408B">
        <w:t xml:space="preserve"> 20</w:t>
      </w:r>
      <w:r w:rsidR="00937603" w:rsidRPr="00D0408B">
        <w:t>2</w:t>
      </w:r>
      <w:r w:rsidR="00D96D8E">
        <w:t>6</w:t>
      </w:r>
      <w:r w:rsidR="0048059C" w:rsidRPr="00D0408B">
        <w:t>)</w:t>
      </w:r>
      <w:r w:rsidR="0048059C" w:rsidRPr="00D16A19">
        <w:t xml:space="preserve"> </w:t>
      </w:r>
    </w:p>
    <w:p w14:paraId="6A1FB92E" w14:textId="7BCC7E7A" w:rsidR="00BB69F2" w:rsidRPr="00B07CCC" w:rsidRDefault="00C451AD" w:rsidP="00DE4FAA">
      <w:pPr>
        <w:pStyle w:val="DocHead"/>
        <w:spacing w:before="0" w:line="240" w:lineRule="exact"/>
        <w:ind w:left="-119" w:right="-136" w:firstLine="119"/>
        <w:rPr>
          <w:lang w:val="en-CA"/>
        </w:rPr>
      </w:pPr>
      <w:r>
        <w:t>Octo</w:t>
      </w:r>
      <w:r w:rsidR="000D2628">
        <w:t>ber</w:t>
      </w:r>
      <w:r w:rsidR="00DC1E54" w:rsidRPr="00DC1E54">
        <w:t xml:space="preserve"> </w:t>
      </w:r>
      <w:r>
        <w:t>28</w:t>
      </w:r>
      <w:r w:rsidR="00DC1E54" w:rsidRPr="00DC1E54">
        <w:t>-</w:t>
      </w:r>
      <w:r>
        <w:t>30</w:t>
      </w:r>
      <w:r w:rsidR="00B07CCC" w:rsidRPr="00B07CCC">
        <w:t xml:space="preserve">, </w:t>
      </w:r>
      <w:r w:rsidR="000D02E8">
        <w:t>202</w:t>
      </w:r>
      <w:r w:rsidR="00D96D8E">
        <w:t>6</w:t>
      </w:r>
      <w:r w:rsidR="00B07CCC" w:rsidRPr="00B07CCC">
        <w:t xml:space="preserve">, </w:t>
      </w:r>
      <w:r w:rsidR="00D96D8E">
        <w:t>Almaty</w:t>
      </w:r>
      <w:r w:rsidRPr="00C451AD">
        <w:t xml:space="preserve">, </w:t>
      </w:r>
      <w:r w:rsidR="00D96D8E">
        <w:t>Kazakhstan</w:t>
      </w:r>
    </w:p>
    <w:p w14:paraId="5E1017D0"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A6E7B4D"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6B7D12A9"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3841C77E"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4E8F0E68" w14:textId="77777777" w:rsidR="00BB69F2" w:rsidRPr="003E1D61" w:rsidRDefault="00BB69F2">
      <w:pPr>
        <w:pStyle w:val="Els-Abstract-head"/>
        <w:spacing w:before="200"/>
      </w:pPr>
      <w:r w:rsidRPr="003E1D61">
        <w:t>Abstract</w:t>
      </w:r>
    </w:p>
    <w:p w14:paraId="61287941"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1E8D998F"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0D2628">
        <w:rPr>
          <w:sz w:val="18"/>
          <w:szCs w:val="18"/>
          <w:lang w:val="en-US"/>
        </w:rPr>
        <w:t>2023</w:t>
      </w:r>
      <w:r w:rsidRPr="00C640DF">
        <w:rPr>
          <w:sz w:val="18"/>
          <w:szCs w:val="18"/>
          <w:lang w:val="en-US"/>
        </w:rPr>
        <w:t xml:space="preserve">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hyperlink r:id="rId9" w:history="1">
        <w:r w:rsidRPr="00C640DF">
          <w:rPr>
            <w:rStyle w:val="aa"/>
            <w:color w:val="0000FF"/>
            <w:sz w:val="18"/>
            <w:szCs w:val="18"/>
          </w:rPr>
          <w:t>http://creativecommons.org/licenses/by-nc-nd/4.0/</w:t>
        </w:r>
      </w:hyperlink>
      <w:r w:rsidR="00635BA6" w:rsidRPr="00C640DF">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19294DA5"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60946B49"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38E4C023" w14:textId="77777777" w:rsidR="00BB69F2" w:rsidRPr="003E1D61" w:rsidRDefault="00BB69F2">
      <w:pPr>
        <w:pStyle w:val="Els-body-text"/>
        <w:ind w:right="-28"/>
      </w:pPr>
      <w:r w:rsidRPr="003E1D61">
        <w:t>Here introduce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1"/>
        <w:pBdr>
          <w:right w:val="single" w:sz="4" w:space="1" w:color="auto"/>
        </w:pBdr>
        <w:spacing w:after="200" w:line="240" w:lineRule="exact"/>
      </w:pPr>
      <w:r w:rsidRPr="003E1D61">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79328155" w14:textId="77777777" w:rsidR="00BB69F2" w:rsidRPr="003E1D61" w:rsidRDefault="00BB69F2">
      <w:pPr>
        <w:pStyle w:val="Els-2ndorder-head"/>
      </w:pPr>
      <w:r w:rsidRPr="003E1D61">
        <w:lastRenderedPageBreak/>
        <w:t>Structure</w:t>
      </w:r>
    </w:p>
    <w:p w14:paraId="21988E5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74989DC0"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rsidRPr="003E1D61">
        <w:t>Bulleted lists may be included and should look like this:</w:t>
      </w:r>
    </w:p>
    <w:p w14:paraId="08974A1C" w14:textId="77777777" w:rsidR="00BB69F2" w:rsidRPr="003E1D61" w:rsidRDefault="00BB69F2">
      <w:pPr>
        <w:pStyle w:val="Els-bulletlist"/>
        <w:spacing w:before="240"/>
        <w:ind w:left="245" w:hanging="245"/>
      </w:pPr>
      <w:r w:rsidRPr="003E1D61">
        <w:t>First point</w:t>
      </w:r>
    </w:p>
    <w:p w14:paraId="2F02D80F" w14:textId="77777777" w:rsidR="00BB69F2" w:rsidRPr="003E1D61" w:rsidRDefault="00BB69F2">
      <w:pPr>
        <w:pStyle w:val="Els-bulletlist"/>
      </w:pPr>
      <w:r w:rsidRPr="003E1D61">
        <w:t>Second point</w:t>
      </w:r>
    </w:p>
    <w:p w14:paraId="1B2780A8" w14:textId="77777777" w:rsidR="00BB69F2" w:rsidRPr="003E1D61" w:rsidRDefault="00BB69F2">
      <w:pPr>
        <w:pStyle w:val="Els-bulletlist"/>
        <w:spacing w:after="240"/>
        <w:ind w:left="245" w:hanging="245"/>
      </w:pPr>
      <w:r w:rsidRPr="003E1D61">
        <w:t>And so on</w:t>
      </w:r>
    </w:p>
    <w:p w14:paraId="557F7244"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rsidRPr="003E1D61">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3455509" w14:textId="77777777" w:rsidR="00BB69F2" w:rsidRPr="003E1D61" w:rsidRDefault="00BB69F2">
      <w:pPr>
        <w:pStyle w:val="Els-2ndorder-head"/>
      </w:pPr>
      <w:r w:rsidRPr="003E1D61">
        <w:t>Tables</w:t>
      </w:r>
    </w:p>
    <w:p w14:paraId="35DBEE32"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514DC948"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rsidRPr="003E1D61">
              <w:t>Column B (</w:t>
            </w:r>
            <w:r w:rsidRPr="003E1D61">
              <w:rPr>
                <w:i/>
                <w:iCs/>
              </w:rPr>
              <w:t>t</w:t>
            </w:r>
            <w:r w:rsidRPr="003E1D61">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rsidRPr="003E1D61">
              <w:t>And an entry</w:t>
            </w:r>
          </w:p>
        </w:tc>
        <w:tc>
          <w:tcPr>
            <w:tcW w:w="1450" w:type="dxa"/>
            <w:tcBorders>
              <w:top w:val="single" w:sz="4" w:space="0" w:color="auto"/>
            </w:tcBorders>
          </w:tcPr>
          <w:p w14:paraId="5C36AC9C" w14:textId="77777777" w:rsidR="00BB69F2" w:rsidRPr="003E1D61" w:rsidRDefault="00BB69F2">
            <w:pPr>
              <w:pStyle w:val="Els-table-text"/>
            </w:pPr>
            <w:r w:rsidRPr="003E1D61">
              <w:t>1</w:t>
            </w:r>
          </w:p>
        </w:tc>
        <w:tc>
          <w:tcPr>
            <w:tcW w:w="1450" w:type="dxa"/>
            <w:tcBorders>
              <w:top w:val="single" w:sz="4" w:space="0" w:color="auto"/>
            </w:tcBorders>
          </w:tcPr>
          <w:p w14:paraId="3888D455" w14:textId="77777777" w:rsidR="00BB69F2" w:rsidRPr="003E1D61" w:rsidRDefault="00BB69F2">
            <w:pPr>
              <w:pStyle w:val="Els-table-text"/>
            </w:pPr>
            <w:r w:rsidRPr="003E1D61">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rsidRPr="003E1D61">
              <w:t>And another entry</w:t>
            </w:r>
          </w:p>
        </w:tc>
        <w:tc>
          <w:tcPr>
            <w:tcW w:w="1450" w:type="dxa"/>
          </w:tcPr>
          <w:p w14:paraId="720CD4EF" w14:textId="77777777" w:rsidR="00BB69F2" w:rsidRPr="003E1D61" w:rsidRDefault="00BB69F2">
            <w:pPr>
              <w:pStyle w:val="Els-table-text"/>
            </w:pPr>
            <w:r w:rsidRPr="003E1D61">
              <w:t>3</w:t>
            </w:r>
          </w:p>
        </w:tc>
        <w:tc>
          <w:tcPr>
            <w:tcW w:w="1450" w:type="dxa"/>
          </w:tcPr>
          <w:p w14:paraId="7151B960" w14:textId="77777777" w:rsidR="00BB69F2" w:rsidRPr="003E1D61" w:rsidRDefault="00BB69F2">
            <w:pPr>
              <w:pStyle w:val="Els-table-text"/>
            </w:pPr>
            <w:r w:rsidRPr="003E1D61">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rsidRPr="003E1D61">
              <w:t>And another entry</w:t>
            </w:r>
          </w:p>
        </w:tc>
        <w:tc>
          <w:tcPr>
            <w:tcW w:w="1450" w:type="dxa"/>
            <w:tcBorders>
              <w:bottom w:val="single" w:sz="4" w:space="0" w:color="auto"/>
            </w:tcBorders>
          </w:tcPr>
          <w:p w14:paraId="7F88F591" w14:textId="77777777" w:rsidR="00BB69F2" w:rsidRPr="003E1D61" w:rsidRDefault="00BB69F2">
            <w:pPr>
              <w:pStyle w:val="Els-table-text"/>
            </w:pPr>
            <w:r w:rsidRPr="003E1D61">
              <w:t>5</w:t>
            </w:r>
          </w:p>
        </w:tc>
        <w:tc>
          <w:tcPr>
            <w:tcW w:w="1450" w:type="dxa"/>
            <w:tcBorders>
              <w:bottom w:val="single" w:sz="4" w:space="0" w:color="auto"/>
            </w:tcBorders>
          </w:tcPr>
          <w:p w14:paraId="4441A58D" w14:textId="77777777" w:rsidR="00BB69F2" w:rsidRPr="003E1D61" w:rsidRDefault="00BB69F2">
            <w:pPr>
              <w:pStyle w:val="Els-table-text"/>
            </w:pPr>
            <w:r w:rsidRPr="003E1D61">
              <w:t>6</w:t>
            </w:r>
          </w:p>
        </w:tc>
      </w:tr>
    </w:tbl>
    <w:p w14:paraId="2910C9FD" w14:textId="77777777" w:rsidR="00BB69F2" w:rsidRPr="003E1D61" w:rsidRDefault="00BB69F2">
      <w:pPr>
        <w:pStyle w:val="Els-2ndorder-head"/>
      </w:pPr>
      <w:r w:rsidRPr="003E1D61">
        <w:t>Construction of references</w:t>
      </w:r>
    </w:p>
    <w:p w14:paraId="0421BC77" w14:textId="77777777" w:rsidR="00BB69F2" w:rsidRPr="003E1D61" w:rsidRDefault="00BB69F2" w:rsidP="002B043F">
      <w:pPr>
        <w:widowControl/>
        <w:autoSpaceDE w:val="0"/>
        <w:autoSpaceDN w:val="0"/>
        <w:adjustRightInd w:val="0"/>
        <w:ind w:firstLine="238"/>
        <w:jc w:val="both"/>
      </w:pPr>
      <w:r w:rsidRPr="003E1D6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1D47D4A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rsidRPr="003E1D61">
        <w:t>Section headings</w:t>
      </w:r>
    </w:p>
    <w:p w14:paraId="2908C619"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w:t>
      </w:r>
      <w:r w:rsidRPr="003E1D61">
        <w:lastRenderedPageBreak/>
        <w:t xml:space="preserve">1.2, etc, 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0A47AEF" w14:textId="77777777" w:rsidR="00BB69F2" w:rsidRPr="003E1D61" w:rsidRDefault="00BB69F2">
      <w:pPr>
        <w:pStyle w:val="Els-2ndorder-head"/>
      </w:pPr>
      <w:r w:rsidRPr="003E1D61">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78B089A9" w14:textId="77777777" w:rsidR="00BB69F2" w:rsidRPr="003E1D61" w:rsidRDefault="00BB69F2">
      <w:pPr>
        <w:pStyle w:val="Els-2ndorder-head"/>
      </w:pPr>
      <w:r w:rsidRPr="003E1D61">
        <w:rPr>
          <w:szCs w:val="16"/>
        </w:rPr>
        <w:t>File naming and delivery</w:t>
      </w:r>
    </w:p>
    <w:p w14:paraId="279E1DC5" w14:textId="77777777" w:rsidR="00BB69F2" w:rsidRPr="003E1D61" w:rsidRDefault="00BB69F2">
      <w:pPr>
        <w:pStyle w:val="Els-body-text"/>
        <w:rPr>
          <w:szCs w:val="16"/>
        </w:rPr>
      </w:pPr>
      <w:r w:rsidRPr="003E1D61">
        <w:rPr>
          <w:szCs w:val="16"/>
        </w:rPr>
        <w:t>Please title your files in this order ‘</w:t>
      </w:r>
      <w:r w:rsidRPr="003E1D61">
        <w:t>procedia acronym_conference acronym_authorslastname</w:t>
      </w:r>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77E8CE54" w14:textId="77777777" w:rsidR="00BB69F2" w:rsidRPr="003E1D61" w:rsidRDefault="00BB69F2">
      <w:pPr>
        <w:pStyle w:val="Els-body-text"/>
      </w:pPr>
      <w:r w:rsidRPr="003E1D61">
        <w:t>Artwork filenames should comply with the syntax “aabbbbbb.ccc”, where:</w:t>
      </w:r>
    </w:p>
    <w:p w14:paraId="39405C76" w14:textId="77777777" w:rsidR="00BB69F2" w:rsidRPr="003E1D61" w:rsidRDefault="00BB69F2">
      <w:pPr>
        <w:pStyle w:val="Els-body-text"/>
        <w:numPr>
          <w:ilvl w:val="0"/>
          <w:numId w:val="30"/>
        </w:numPr>
      </w:pPr>
      <w:r w:rsidRPr="003E1D61">
        <w:t>a = artwork component type</w:t>
      </w:r>
    </w:p>
    <w:p w14:paraId="7527DCBA" w14:textId="77777777" w:rsidR="00BB69F2" w:rsidRPr="003E1D61" w:rsidRDefault="00BB69F2">
      <w:pPr>
        <w:pStyle w:val="Els-body-text"/>
        <w:numPr>
          <w:ilvl w:val="0"/>
          <w:numId w:val="30"/>
        </w:numPr>
      </w:pPr>
      <w:r w:rsidRPr="003E1D61">
        <w:t>b = manuscript reference code</w:t>
      </w:r>
    </w:p>
    <w:p w14:paraId="154BBED0" w14:textId="77777777" w:rsidR="00BB69F2" w:rsidRPr="003E1D61" w:rsidRDefault="00BB69F2">
      <w:pPr>
        <w:pStyle w:val="Els-body-text"/>
        <w:numPr>
          <w:ilvl w:val="0"/>
          <w:numId w:val="30"/>
        </w:numPr>
      </w:pPr>
      <w:r w:rsidRPr="003E1D61">
        <w:t>c = standard file extension</w:t>
      </w:r>
    </w:p>
    <w:p w14:paraId="15E3F321" w14:textId="77777777" w:rsidR="00BB69F2" w:rsidRPr="003E1D61" w:rsidRDefault="00BB69F2">
      <w:pPr>
        <w:pStyle w:val="Els-body-text"/>
        <w:ind w:left="238" w:firstLine="0"/>
      </w:pPr>
      <w:r w:rsidRPr="003E1D61">
        <w:t>Component types:</w:t>
      </w:r>
    </w:p>
    <w:p w14:paraId="64F2E9FD" w14:textId="77777777" w:rsidR="00BB69F2" w:rsidRPr="003E1D61" w:rsidRDefault="00BB69F2">
      <w:pPr>
        <w:pStyle w:val="Els-body-text"/>
        <w:numPr>
          <w:ilvl w:val="0"/>
          <w:numId w:val="30"/>
        </w:numPr>
      </w:pPr>
      <w:r w:rsidRPr="003E1D61">
        <w:t>gr = figure</w:t>
      </w:r>
    </w:p>
    <w:p w14:paraId="5607872B" w14:textId="77777777" w:rsidR="00BB69F2" w:rsidRPr="003E1D61" w:rsidRDefault="00BB69F2">
      <w:pPr>
        <w:pStyle w:val="Els-body-text"/>
        <w:numPr>
          <w:ilvl w:val="0"/>
          <w:numId w:val="30"/>
        </w:numPr>
      </w:pPr>
      <w:r w:rsidRPr="003E1D61">
        <w:t>pl = plate</w:t>
      </w:r>
    </w:p>
    <w:p w14:paraId="79D96AEA" w14:textId="77777777" w:rsidR="00BB69F2" w:rsidRPr="003E1D61" w:rsidRDefault="00BB69F2">
      <w:pPr>
        <w:pStyle w:val="Els-body-text"/>
        <w:numPr>
          <w:ilvl w:val="0"/>
          <w:numId w:val="30"/>
        </w:numPr>
      </w:pPr>
      <w:r w:rsidRPr="003E1D61">
        <w:t>sc = scheme</w:t>
      </w:r>
    </w:p>
    <w:p w14:paraId="24E77B3C" w14:textId="77777777" w:rsidR="00BB69F2" w:rsidRPr="003E1D61" w:rsidRDefault="00BB69F2">
      <w:pPr>
        <w:pStyle w:val="Els-body-text"/>
        <w:numPr>
          <w:ilvl w:val="0"/>
          <w:numId w:val="30"/>
        </w:numPr>
        <w:rPr>
          <w:szCs w:val="16"/>
        </w:rPr>
      </w:pPr>
      <w:r w:rsidRPr="003E1D61">
        <w:t>fx = fixed graphic</w:t>
      </w:r>
    </w:p>
    <w:p w14:paraId="5F6F79BF" w14:textId="77777777" w:rsidR="00BB69F2" w:rsidRPr="003E1D61" w:rsidRDefault="00BB69F2">
      <w:pPr>
        <w:pStyle w:val="Els-2ndorder-head"/>
      </w:pPr>
      <w:r w:rsidRPr="003E1D61">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a8"/>
        </w:rPr>
        <w:footnoteReference w:customMarkFollows="1" w:id="2"/>
        <w:t>1</w:t>
      </w:r>
      <w:r w:rsidRPr="003E1D61">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399D51E9" w14:textId="77777777" w:rsidR="00BB69F2" w:rsidRPr="003E1D61" w:rsidRDefault="00BB69F2">
      <w:pPr>
        <w:pStyle w:val="Els-1storder-head"/>
      </w:pPr>
      <w:r w:rsidRPr="003E1D61">
        <w:t>Illustrations</w:t>
      </w:r>
    </w:p>
    <w:p w14:paraId="635C1B4E" w14:textId="77777777" w:rsidR="00686AC0" w:rsidRPr="003E1D61" w:rsidRDefault="00686AC0" w:rsidP="00686AC0">
      <w:pPr>
        <w:pStyle w:val="Els-body-text"/>
      </w:pPr>
      <w:r w:rsidRPr="003E1D61">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aa"/>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af0"/>
      </w:pPr>
    </w:p>
    <w:p w14:paraId="169A5702" w14:textId="77777777" w:rsidR="00BB69F2" w:rsidRPr="003E1D61" w:rsidRDefault="00000000">
      <w:pPr>
        <w:spacing w:line="360" w:lineRule="auto"/>
        <w:jc w:val="center"/>
      </w:pPr>
      <w:r>
        <w:rPr>
          <w:noProof/>
          <w:lang w:val="en-IN" w:eastAsia="en-IN"/>
        </w:rPr>
        <w:lastRenderedPageBreak/>
        <w:pict w14:anchorId="18BAD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gr1" style="width:385.5pt;height:99pt;visibility:visible;mso-width-percent:0;mso-height-percent:0;mso-width-percent:0;mso-height-percent:0">
            <v:imagedata r:id="rId11" o:title="gr1"/>
          </v:shape>
        </w:pict>
      </w:r>
    </w:p>
    <w:p w14:paraId="3A0893B6" w14:textId="77777777" w:rsidR="00BB69F2" w:rsidRPr="003E1D61" w:rsidRDefault="00BB69F2">
      <w:pPr>
        <w:pStyle w:val="Els-caption"/>
        <w:jc w:val="center"/>
      </w:pPr>
      <w:r w:rsidRPr="003E1D61">
        <w:t>Fig. 1. (a) first picture; (b) second picture.</w:t>
      </w:r>
    </w:p>
    <w:p w14:paraId="7617787E" w14:textId="77777777" w:rsidR="0066792C" w:rsidRPr="003E1D61" w:rsidRDefault="0066792C" w:rsidP="0066792C">
      <w:pPr>
        <w:pStyle w:val="Els-1storder-head"/>
        <w:numPr>
          <w:ilvl w:val="0"/>
          <w:numId w:val="1"/>
        </w:numPr>
      </w:pPr>
      <w:r w:rsidRPr="003E1D61">
        <w:t>Equations</w:t>
      </w:r>
    </w:p>
    <w:p w14:paraId="7D766FA2" w14:textId="77777777" w:rsidR="0066792C" w:rsidRPr="003E1D61" w:rsidRDefault="0066792C" w:rsidP="0066792C">
      <w:pPr>
        <w:pStyle w:val="Els-body-text"/>
        <w:rPr>
          <w:szCs w:val="16"/>
        </w:rPr>
      </w:pPr>
      <w:r w:rsidRPr="003E1D61">
        <w:rPr>
          <w:szCs w:val="16"/>
        </w:rPr>
        <w:t>Equations and formulae should be typed in Math</w:t>
      </w:r>
      <w:r w:rsidR="00E50906" w:rsidRPr="003E1D61">
        <w:rPr>
          <w:szCs w:val="16"/>
        </w:rPr>
        <w:t>T</w:t>
      </w:r>
      <w:r w:rsidRPr="003E1D61">
        <w:rPr>
          <w:szCs w:val="16"/>
        </w:rPr>
        <w:t>ype, and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43A58F6A" w14:textId="77777777" w:rsidR="0066792C" w:rsidRPr="003E1D61" w:rsidRDefault="00531E8B" w:rsidP="008C4F2E">
      <w:pPr>
        <w:pStyle w:val="Els-equation"/>
        <w:tabs>
          <w:tab w:val="clear" w:pos="9120"/>
          <w:tab w:val="left" w:pos="7365"/>
          <w:tab w:val="right" w:pos="9214"/>
        </w:tabs>
        <w:ind w:left="0" w:firstLine="480"/>
        <w:jc w:val="center"/>
      </w:pPr>
      <w:r w:rsidRPr="003E1D61">
        <w:rPr>
          <w:position w:val="-70"/>
        </w:rPr>
        <w:object w:dxaOrig="3340" w:dyaOrig="1060" w14:anchorId="2ADABC5D">
          <v:shape id="_x0000_i1026" type="#_x0000_t75" alt="" style="width:165pt;height:53.25pt;mso-width-percent:0;mso-height-percent:0;mso-width-percent:0;mso-height-percent:0" o:ole="" o:allowoverlap="f">
            <v:imagedata r:id="rId12" o:title=""/>
          </v:shape>
          <o:OLEObject Type="Embed" ProgID="Equation.3" ShapeID="_x0000_i1026" DrawAspect="Content" ObjectID="_1841206585" r:id="rId13"/>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417BAF32" w14:textId="77777777" w:rsidR="00BB69F2" w:rsidRPr="003E1D61" w:rsidRDefault="00BB69F2">
      <w:pPr>
        <w:pStyle w:val="Els-1storder-head"/>
        <w:numPr>
          <w:ilvl w:val="0"/>
          <w:numId w:val="0"/>
        </w:numPr>
      </w:pPr>
      <w:r w:rsidRPr="003E1D61">
        <w:t>4. Online license transfer</w:t>
      </w:r>
    </w:p>
    <w:p w14:paraId="40FCFB43" w14:textId="77777777" w:rsidR="00BB69F2" w:rsidRPr="003E1D61" w:rsidRDefault="00BB69F2">
      <w:pPr>
        <w:pStyle w:val="Els-body-text"/>
      </w:pPr>
      <w:r w:rsidRPr="003E1D61">
        <w:t xml:space="preserve">All authors are required to complete the </w:t>
      </w:r>
      <w:r w:rsidRPr="003E1D61">
        <w:rPr>
          <w:rStyle w:val="aa"/>
          <w:sz w:val="20"/>
          <w:szCs w:val="16"/>
        </w:rPr>
        <w:t>Procedia exclusive license transfer agreement</w:t>
      </w:r>
      <w:r w:rsidRPr="003E1D61">
        <w:t xml:space="preserve"> before the article can be published, </w:t>
      </w:r>
      <w:r w:rsidRPr="003E1D61">
        <w:rPr>
          <w:rStyle w:val="aa"/>
          <w:sz w:val="20"/>
          <w:szCs w:val="16"/>
        </w:rPr>
        <w:t>which they can do online.</w:t>
      </w:r>
      <w:r w:rsidRPr="003E1D61">
        <w:t xml:space="preserve"> This transfer agreement enables Elsevier to protect the copyrighted material for the authors, but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rsidRPr="003E1D61">
        <w:t>Acknowledgements</w:t>
      </w:r>
    </w:p>
    <w:p w14:paraId="6A578FE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rsidRPr="003E1D61">
        <w:t>An example appendix</w:t>
      </w:r>
    </w:p>
    <w:p w14:paraId="08542097" w14:textId="77777777" w:rsidR="00BB69F2" w:rsidRPr="003E1D61" w:rsidRDefault="00BB69F2" w:rsidP="00FC1836">
      <w:pPr>
        <w:pStyle w:val="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rsidRPr="003E1D61">
        <w:t>Example of a sub-heading within an appendix</w:t>
      </w:r>
    </w:p>
    <w:p w14:paraId="3B92ACDC" w14:textId="77777777" w:rsidR="00BB69F2" w:rsidRPr="003E1D61" w:rsidRDefault="00BB69F2" w:rsidP="00FC1836">
      <w:pPr>
        <w:pStyle w:val="2"/>
        <w:spacing w:line="240" w:lineRule="exact"/>
        <w:ind w:firstLine="238"/>
      </w:pPr>
      <w:r w:rsidRPr="003E1D61">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rsidRPr="003E1D61">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[3] Weyman-Jones, Thomas, J</w:t>
      </w:r>
      <w:r w:rsidR="009B25D8" w:rsidRPr="003E1D61">
        <w:rPr>
          <w:rFonts w:ascii="Times New Roman" w:hAnsi="Times New Roman"/>
          <w:sz w:val="16"/>
          <w:szCs w:val="20"/>
        </w:rPr>
        <w:t>ù</w:t>
      </w:r>
      <w:r w:rsidRPr="003E1D61">
        <w:rPr>
          <w:rFonts w:ascii="Times New Roman" w:hAnsi="Times New Roman"/>
          <w:sz w:val="16"/>
          <w:szCs w:val="20"/>
        </w:rPr>
        <w:t>lia Mendon</w:t>
      </w:r>
      <w:r w:rsidR="009B25D8" w:rsidRPr="003E1D61">
        <w:rPr>
          <w:rFonts w:ascii="Times New Roman" w:hAnsi="Times New Roman"/>
          <w:sz w:val="16"/>
          <w:szCs w:val="20"/>
        </w:rPr>
        <w:t>ç</w:t>
      </w:r>
      <w:r w:rsidRPr="003E1D61">
        <w:rPr>
          <w:rFonts w:ascii="Times New Roman" w:hAnsi="Times New Roman"/>
          <w:sz w:val="16"/>
          <w:szCs w:val="20"/>
        </w:rPr>
        <w:t>a Boucinha, and Catarina Feteira In</w:t>
      </w:r>
      <w:r w:rsidR="009B25D8" w:rsidRPr="003E1D61">
        <w:rPr>
          <w:rFonts w:ascii="Times New Roman" w:hAnsi="Times New Roman"/>
          <w:sz w:val="16"/>
          <w:szCs w:val="20"/>
        </w:rPr>
        <w:t>à</w:t>
      </w:r>
      <w:r w:rsidRPr="003E1D61">
        <w:rPr>
          <w:rFonts w:ascii="Times New Roman" w:hAnsi="Times New Roman"/>
          <w:sz w:val="16"/>
          <w:szCs w:val="20"/>
        </w:rPr>
        <w:t>cio.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72172A4A" w14:textId="77777777" w:rsidR="00E01097"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23803F1A" w14:textId="2292BADB" w:rsidR="0093645D" w:rsidRPr="003E1D61" w:rsidRDefault="0093645D" w:rsidP="00080760">
      <w:pPr>
        <w:pStyle w:val="ColorfulList-Accent11"/>
        <w:tabs>
          <w:tab w:val="left" w:pos="1980"/>
        </w:tabs>
        <w:spacing w:after="60"/>
        <w:ind w:left="245" w:hanging="245"/>
        <w:jc w:val="both"/>
        <w:rPr>
          <w:rFonts w:ascii="Times New Roman" w:hAnsi="Times New Roman"/>
          <w:sz w:val="16"/>
          <w:szCs w:val="20"/>
        </w:rPr>
      </w:pPr>
      <w:r w:rsidRPr="003E1D61">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sidRPr="003E1D61">
        <w:rPr>
          <w:b/>
        </w:rPr>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sidRPr="003E1D61">
        <w:rPr>
          <w:b/>
        </w:rPr>
        <w:t>Steps:</w:t>
      </w:r>
    </w:p>
    <w:p w14:paraId="4F8750A9"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copyright statement</w:t>
      </w:r>
    </w:p>
    <w:p w14:paraId="152E4C72"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2C377E3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2. Docm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.docm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Removal of all highlights</w:t>
      </w:r>
    </w:p>
    <w:p w14:paraId="08B82277"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Accept track change</w:t>
      </w:r>
    </w:p>
    <w:p w14:paraId="1B0ED6B8"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sidRPr="003E1D61">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rsidRPr="003E1D61">
        <w:t>If .docm format needs to convert in docx format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sidRPr="003E1D61">
        <w:rPr>
          <w:b/>
        </w:rPr>
        <w:t>Steps:</w:t>
      </w:r>
    </w:p>
    <w:p w14:paraId="24BCF18B" w14:textId="6F7FE78D"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Press </w:t>
      </w:r>
      <w:r w:rsidRPr="003E1D61">
        <w:rPr>
          <w:b/>
        </w:rPr>
        <w:t>Alt F11</w:t>
      </w:r>
    </w:p>
    <w:p w14:paraId="7F8B2334"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(JID_Template)</w:t>
      </w:r>
    </w:p>
    <w:p w14:paraId="17D28D8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Enter "thomson" in Project Password</w:t>
      </w:r>
    </w:p>
    <w:p w14:paraId="038D709C"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Click on Microsoft Word Objects</w:t>
      </w:r>
    </w:p>
    <w:p w14:paraId="6425B2FD"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Click on </w:t>
      </w:r>
      <w:r w:rsidRPr="003E1D61">
        <w:rPr>
          <w:b/>
        </w:rPr>
        <w:t>ThisDocument</w:t>
      </w:r>
      <w:r w:rsidRPr="003E1D61">
        <w:t xml:space="preserve"> under </w:t>
      </w:r>
      <w:r w:rsidRPr="003E1D61">
        <w:rPr>
          <w:b/>
        </w:rPr>
        <w:t>Microsoft Word Objects</w:t>
      </w:r>
    </w:p>
    <w:p w14:paraId="1550751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2F050AE6" w14:textId="77777777" w:rsidR="00E01097" w:rsidRDefault="0093645D" w:rsidP="00E01097">
      <w:pPr>
        <w:pStyle w:val="af5"/>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(JID_Template)</w:t>
      </w:r>
      <w:r w:rsidRPr="003E1D61">
        <w:t xml:space="preserve"> windows</w:t>
      </w:r>
    </w:p>
    <w:p w14:paraId="4C3601E9" w14:textId="18E30FCD" w:rsidR="0093645D" w:rsidRPr="003E1D61" w:rsidRDefault="0093645D" w:rsidP="00E01097">
      <w:pPr>
        <w:pStyle w:val="af5"/>
        <w:numPr>
          <w:ilvl w:val="0"/>
          <w:numId w:val="31"/>
        </w:numPr>
        <w:autoSpaceDE w:val="0"/>
        <w:autoSpaceDN w:val="0"/>
        <w:adjustRightInd w:val="0"/>
        <w:spacing w:line="240" w:lineRule="exact"/>
        <w:ind w:left="597" w:hanging="240"/>
        <w:jc w:val="both"/>
      </w:pPr>
      <w:r w:rsidRPr="003E1D61">
        <w:t xml:space="preserve">From </w:t>
      </w:r>
      <w:r w:rsidRPr="00E01097">
        <w:rPr>
          <w:b/>
        </w:rPr>
        <w:t>File</w:t>
      </w:r>
      <w:r w:rsidRPr="003E1D61">
        <w:t xml:space="preserve"> menu click on save as type </w:t>
      </w:r>
      <w:r w:rsidRPr="00E01097">
        <w:rPr>
          <w:b/>
        </w:rPr>
        <w:t>.docx</w:t>
      </w:r>
      <w:r w:rsidRPr="003E1D61">
        <w:t xml:space="preserve"> option</w:t>
      </w:r>
    </w:p>
    <w:p w14:paraId="4EF41438"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sidRPr="003E1D61">
        <w:rPr>
          <w:b/>
        </w:rPr>
        <w:t>Steps:</w:t>
      </w:r>
    </w:p>
    <w:p w14:paraId="4767A09F" w14:textId="77777777" w:rsidR="0093645D" w:rsidRPr="003E1D61" w:rsidRDefault="0093645D" w:rsidP="0093645D">
      <w:pPr>
        <w:pStyle w:val="af5"/>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6D89C25C" w14:textId="77777777" w:rsidR="0093645D" w:rsidRPr="003E1D61" w:rsidRDefault="0093645D" w:rsidP="0093645D">
      <w:pPr>
        <w:pStyle w:val="af5"/>
        <w:numPr>
          <w:ilvl w:val="0"/>
          <w:numId w:val="31"/>
        </w:numPr>
        <w:autoSpaceDE w:val="0"/>
        <w:autoSpaceDN w:val="0"/>
        <w:adjustRightInd w:val="0"/>
        <w:ind w:left="597" w:hanging="240"/>
        <w:jc w:val="both"/>
      </w:pPr>
      <w:r w:rsidRPr="003E1D61">
        <w:t>Click</w:t>
      </w:r>
      <w:r w:rsidRPr="003E1D61">
        <w:rPr>
          <w:b/>
          <w:bCs/>
        </w:rPr>
        <w:t xml:space="preserve"> Print</w:t>
      </w:r>
    </w:p>
    <w:p w14:paraId="58F23204" w14:textId="77777777" w:rsidR="0093645D" w:rsidRPr="003E1D61" w:rsidRDefault="0093645D" w:rsidP="0093645D">
      <w:pPr>
        <w:pStyle w:val="af5"/>
        <w:numPr>
          <w:ilvl w:val="0"/>
          <w:numId w:val="31"/>
        </w:numPr>
        <w:autoSpaceDE w:val="0"/>
        <w:autoSpaceDN w:val="0"/>
        <w:adjustRightInd w:val="0"/>
        <w:ind w:left="597" w:hanging="240"/>
        <w:jc w:val="both"/>
      </w:pPr>
      <w:r w:rsidRPr="003E1D61">
        <w:lastRenderedPageBreak/>
        <w:t xml:space="preserve">Under </w:t>
      </w:r>
      <w:r w:rsidRPr="003E1D61">
        <w:rPr>
          <w:b/>
          <w:bCs/>
        </w:rPr>
        <w:t>Settings</w:t>
      </w:r>
      <w:r w:rsidRPr="003E1D61">
        <w:t xml:space="preserve">, click the arrow next to </w:t>
      </w:r>
      <w:r w:rsidRPr="003E1D61">
        <w:rPr>
          <w:b/>
          <w:bCs/>
        </w:rPr>
        <w:t>Print All Pages</w:t>
      </w:r>
    </w:p>
    <w:p w14:paraId="5E75A130" w14:textId="77777777" w:rsidR="0093645D" w:rsidRPr="003E1D61" w:rsidRDefault="0093645D" w:rsidP="0093645D">
      <w:pPr>
        <w:pStyle w:val="af5"/>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61B59131" w14:textId="77777777" w:rsidR="0093645D" w:rsidRPr="003E1D61" w:rsidRDefault="00645804" w:rsidP="0093645D">
      <w:pPr>
        <w:autoSpaceDE w:val="0"/>
        <w:autoSpaceDN w:val="0"/>
        <w:adjustRightInd w:val="0"/>
        <w:jc w:val="both"/>
        <w:rPr>
          <w:b/>
        </w:rPr>
      </w:pPr>
      <w:r w:rsidRPr="003E1D61">
        <w:rPr>
          <w:b/>
        </w:rPr>
        <w:t>Instructions to Authors pages to be excluded from Print:</w:t>
      </w:r>
      <w:r w:rsidR="0093645D" w:rsidRPr="003E1D61">
        <w:rPr>
          <w:b/>
        </w:rPr>
        <w:t xml:space="preserve"> </w:t>
      </w:r>
    </w:p>
    <w:p w14:paraId="0D8FEE14" w14:textId="77777777" w:rsidR="0093645D" w:rsidRPr="003E1D61" w:rsidRDefault="0093645D" w:rsidP="0093645D">
      <w:pPr>
        <w:pStyle w:val="af5"/>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6D4C6A9C" w14:textId="77777777" w:rsidR="00E01097" w:rsidRDefault="0093645D" w:rsidP="00E01097">
      <w:pPr>
        <w:pStyle w:val="af5"/>
        <w:numPr>
          <w:ilvl w:val="0"/>
          <w:numId w:val="31"/>
        </w:numPr>
        <w:autoSpaceDE w:val="0"/>
        <w:autoSpaceDN w:val="0"/>
        <w:adjustRightInd w:val="0"/>
        <w:ind w:left="595" w:hanging="238"/>
        <w:jc w:val="both"/>
      </w:pPr>
      <w:r w:rsidRPr="003E1D61">
        <w:t>Click</w:t>
      </w:r>
      <w:r w:rsidRPr="003E1D61">
        <w:rPr>
          <w:b/>
          <w:bCs/>
        </w:rPr>
        <w:t xml:space="preserve"> Print</w:t>
      </w:r>
    </w:p>
    <w:p w14:paraId="402EA51E" w14:textId="3AD08A0A" w:rsidR="00D82B06" w:rsidRPr="00E01097" w:rsidRDefault="0093645D" w:rsidP="00E01097">
      <w:pPr>
        <w:pStyle w:val="af5"/>
        <w:numPr>
          <w:ilvl w:val="0"/>
          <w:numId w:val="31"/>
        </w:numPr>
        <w:autoSpaceDE w:val="0"/>
        <w:autoSpaceDN w:val="0"/>
        <w:adjustRightInd w:val="0"/>
        <w:ind w:left="595" w:hanging="238"/>
        <w:jc w:val="both"/>
      </w:pPr>
      <w:r w:rsidRPr="003E1D61">
        <w:t xml:space="preserve">Under </w:t>
      </w:r>
      <w:r w:rsidRPr="00E01097">
        <w:rPr>
          <w:b/>
        </w:rPr>
        <w:t>Setting</w:t>
      </w:r>
      <w:r w:rsidRPr="003E1D61">
        <w:t xml:space="preserve">, Type page numbers and/or page ranges separated by commas counting from the start of the document or the section. For example, type 1, 3, 1-5 </w:t>
      </w:r>
    </w:p>
    <w:p w14:paraId="58813E92" w14:textId="48F96489"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sidRPr="003E1D61">
        <w:rPr>
          <w:b/>
        </w:rPr>
        <w:t>Steps in Word 2007 and 2010:</w:t>
      </w:r>
    </w:p>
    <w:p w14:paraId="590F3304"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372513E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2479F4B1"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75ACE75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0534DC6A"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57F88B46"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7503E22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r w:rsidRPr="003E1D61">
        <w:rPr>
          <w:b/>
          <w:bCs/>
          <w:color w:val="000000"/>
          <w:lang w:val="en-IN" w:eastAsia="en-IN"/>
        </w:rPr>
        <w:t>Downsample</w:t>
      </w:r>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r w:rsidRPr="003E1D61">
        <w:rPr>
          <w:b/>
          <w:bCs/>
          <w:color w:val="000000"/>
          <w:lang w:val="en-IN" w:eastAsia="en-IN"/>
        </w:rPr>
        <w:t>Color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s field make only Downsample "Off'</w:t>
      </w:r>
    </w:p>
    <w:p w14:paraId="3108F22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3F3F7EB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01EE0310"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Color </w:t>
      </w:r>
      <w:r w:rsidRPr="003E1D61">
        <w:rPr>
          <w:color w:val="000000"/>
          <w:lang w:val="en-IN" w:eastAsia="en-IN"/>
        </w:rPr>
        <w:t xml:space="preserve">folder </w:t>
      </w:r>
    </w:p>
    <w:p w14:paraId="22F82D98"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Color Unchanged </w:t>
      </w:r>
      <w:r w:rsidRPr="003E1D61">
        <w:rPr>
          <w:color w:val="000000"/>
          <w:lang w:val="en-IN" w:eastAsia="en-IN"/>
        </w:rPr>
        <w:t xml:space="preserve">option under </w:t>
      </w:r>
      <w:r w:rsidRPr="003E1D61">
        <w:rPr>
          <w:b/>
          <w:bCs/>
          <w:color w:val="000000"/>
          <w:lang w:val="en-IN" w:eastAsia="en-IN"/>
        </w:rPr>
        <w:t>Color Management Policies</w:t>
      </w:r>
      <w:r w:rsidRPr="003E1D61">
        <w:rPr>
          <w:color w:val="000000"/>
          <w:lang w:val="en-IN" w:eastAsia="en-IN"/>
        </w:rPr>
        <w:t xml:space="preserve"> tab then click on </w:t>
      </w:r>
      <w:r w:rsidRPr="003E1D61">
        <w:rPr>
          <w:b/>
          <w:bCs/>
          <w:color w:val="000000"/>
          <w:lang w:val="en-IN" w:eastAsia="en-IN"/>
        </w:rPr>
        <w:t>OK</w:t>
      </w:r>
    </w:p>
    <w:p w14:paraId="25F9DD37"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7DA84BE9"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3C752E0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76743455"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6308A700" w14:textId="77777777" w:rsidR="00D82B06" w:rsidRPr="003E1D61" w:rsidRDefault="00D82B06" w:rsidP="00D82B06">
      <w:pPr>
        <w:pStyle w:val="af5"/>
        <w:autoSpaceDE w:val="0"/>
        <w:autoSpaceDN w:val="0"/>
        <w:adjustRightInd w:val="0"/>
        <w:spacing w:line="240" w:lineRule="exact"/>
        <w:jc w:val="both"/>
      </w:pPr>
    </w:p>
    <w:p w14:paraId="5DFB8A3B" w14:textId="59E1DD73"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p w14:paraId="15F2F47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24995CD0" w14:textId="77777777" w:rsidR="0093645D" w:rsidRPr="003E1D61" w:rsidRDefault="0093645D" w:rsidP="0093645D">
      <w:pPr>
        <w:pStyle w:val="af2"/>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2A8A5A66" w14:textId="77777777" w:rsidR="0093645D" w:rsidRPr="003E1D61" w:rsidRDefault="00234499" w:rsidP="00247E85">
      <w:pPr>
        <w:pStyle w:val="af2"/>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footerReference w:type="even" r:id="rId16"/>
      <w:footerReference w:type="default" r:id="rId17"/>
      <w:headerReference w:type="first" r:id="rId18"/>
      <w:footerReference w:type="first" r:id="rId19"/>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8876F" w14:textId="77777777" w:rsidR="00707DF2" w:rsidRDefault="00707DF2">
      <w:r>
        <w:separator/>
      </w:r>
    </w:p>
    <w:p w14:paraId="31509600" w14:textId="77777777" w:rsidR="00707DF2" w:rsidRDefault="00707DF2"/>
  </w:endnote>
  <w:endnote w:type="continuationSeparator" w:id="0">
    <w:p w14:paraId="76A77512" w14:textId="77777777" w:rsidR="00707DF2" w:rsidRDefault="00707DF2">
      <w:r>
        <w:continuationSeparator/>
      </w:r>
    </w:p>
    <w:p w14:paraId="11432176" w14:textId="77777777" w:rsidR="00707DF2" w:rsidRDefault="00707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F050A02-CD25-44D1-8961-3C550F439B8B}"/>
    <w:embedBold r:id="rId2" w:fontKey="{C032FC69-6CFF-4C1B-ACD8-4B8BF7F3B52A}"/>
    <w:embedItalic r:id="rId3" w:fontKey="{341435DA-53B5-4EDC-8E35-7F7C56DDD34A}"/>
    <w:embedBoldItalic r:id="rId4" w:fontKey="{E81D9E67-A1AC-42DE-AFEF-1A4BD4380C1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E5CE79DB-94E7-41A7-BECB-3CB1774114D9}"/>
  </w:font>
  <w:font w:name="Batang">
    <w:panose1 w:val="02030600000101010101"/>
    <w:charset w:val="81"/>
    <w:family w:val="roman"/>
    <w:pitch w:val="variable"/>
    <w:sig w:usb0="B00002AF" w:usb1="69D77CFB" w:usb2="00000030" w:usb3="00000000" w:csb0="0008009F" w:csb1="00000000"/>
  </w:font>
  <w:font w:name="VAGRounded LT Bold">
    <w:altName w:val="Calibri"/>
    <w:charset w:val="00"/>
    <w:family w:val="moder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C294" w14:textId="77777777" w:rsidR="000D2628" w:rsidRDefault="000D262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62826" w14:textId="77777777" w:rsidR="000D2628" w:rsidRDefault="000D262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F835" w14:textId="1AE3D031" w:rsidR="00BB69F2" w:rsidRDefault="00C30805" w:rsidP="00FC1836">
    <w:pPr>
      <w:pStyle w:val="a7"/>
      <w:spacing w:before="240" w:beforeAutospacing="0" w:line="200" w:lineRule="exact"/>
    </w:pPr>
    <w:r>
      <w:t>1877</w:t>
    </w:r>
    <w:r w:rsidR="00634210">
      <w:t>-</w:t>
    </w:r>
    <w:r>
      <w:t>0509</w:t>
    </w:r>
    <w:r w:rsidR="00BB69F2">
      <w:t xml:space="preserve"> </w:t>
    </w:r>
    <w:r w:rsidR="002E4529" w:rsidRPr="00580885">
      <w:rPr>
        <w:szCs w:val="16"/>
      </w:rPr>
      <w:t xml:space="preserve">© </w:t>
    </w:r>
    <w:r w:rsidR="000D2628">
      <w:rPr>
        <w:szCs w:val="16"/>
      </w:rPr>
      <w:t>2023</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aa"/>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E11FE" w14:textId="77777777" w:rsidR="00707DF2" w:rsidRDefault="00707DF2">
      <w:pPr>
        <w:pStyle w:val="a7"/>
        <w:rPr>
          <w:lang w:val="en-GB"/>
        </w:rPr>
      </w:pPr>
      <w:r>
        <w:rPr>
          <w:lang w:val="en-IN" w:eastAsia="en-IN"/>
        </w:rPr>
        <w:pict w14:anchorId="2F46C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3pcline" style="width:44.25pt;height:2.25pt;visibility:visible;mso-width-percent:0;mso-height-percent:0;mso-width-percent:0;mso-height-percent:0">
            <v:imagedata r:id="rId1" o:title="3pcline"/>
          </v:shape>
        </w:pict>
      </w:r>
    </w:p>
    <w:p w14:paraId="3C350222" w14:textId="77777777" w:rsidR="00707DF2" w:rsidRDefault="00707DF2"/>
  </w:footnote>
  <w:footnote w:type="continuationSeparator" w:id="0">
    <w:p w14:paraId="00334A43" w14:textId="77777777" w:rsidR="00707DF2" w:rsidRDefault="00707DF2">
      <w:r>
        <w:continuationSeparator/>
      </w:r>
    </w:p>
    <w:p w14:paraId="4AB49E64" w14:textId="77777777" w:rsidR="00707DF2" w:rsidRDefault="00707DF2"/>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DF75" w14:textId="46DF3AA2" w:rsidR="00BB69F2" w:rsidRDefault="003168A7"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EB1239">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0D2628">
      <w:rPr>
        <w:rFonts w:hint="eastAsia"/>
        <w:lang w:eastAsia="zh-CN"/>
      </w:rPr>
      <w:t>2023</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E038" w14:textId="31751941" w:rsidR="00BB69F2" w:rsidRDefault="00BB69F2" w:rsidP="00E103B8">
    <w:pPr>
      <w:pStyle w:val="a5"/>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0D2628">
      <w:rPr>
        <w:rFonts w:hint="eastAsia"/>
        <w:lang w:eastAsia="zh-CN"/>
      </w:rPr>
      <w:t>2023</w:t>
    </w:r>
    <w:r w:rsidR="00CB6929">
      <w:t>) 000–000</w:t>
    </w:r>
    <w:r>
      <w:tab/>
    </w:r>
    <w:r w:rsidR="00E103B8">
      <w:t xml:space="preserve"> </w:t>
    </w:r>
    <w:r w:rsidR="003168A7">
      <w:rPr>
        <w:rStyle w:val="ab"/>
        <w:i w:val="0"/>
      </w:rPr>
      <w:fldChar w:fldCharType="begin"/>
    </w:r>
    <w:r>
      <w:rPr>
        <w:rStyle w:val="ab"/>
        <w:i w:val="0"/>
      </w:rPr>
      <w:instrText xml:space="preserve"> PAGE </w:instrText>
    </w:r>
    <w:r w:rsidR="003168A7">
      <w:rPr>
        <w:rStyle w:val="ab"/>
        <w:i w:val="0"/>
      </w:rPr>
      <w:fldChar w:fldCharType="separate"/>
    </w:r>
    <w:r w:rsidR="00EB1239">
      <w:rPr>
        <w:rStyle w:val="ab"/>
        <w:i w:val="0"/>
      </w:rPr>
      <w:t>7</w:t>
    </w:r>
    <w:r w:rsidR="003168A7">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000000">
          <w:pPr>
            <w:pStyle w:val="a5"/>
            <w:rPr>
              <w:sz w:val="10"/>
            </w:rPr>
          </w:pPr>
          <w:r>
            <w:rPr>
              <w:lang w:val="en-IN" w:eastAsia="en-IN"/>
            </w:rPr>
            <w:pict w14:anchorId="47BB9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7" type="#_x0000_t75" alt="BW_TREE_Article_21mm" style="width:49.5pt;height:60pt;visibility:visible;mso-width-percent:0;mso-height-percent:0;mso-width-percent:0;mso-height-percent:0" o:ole="">
                <v:imagedata r:id="rId1" o:title="BW_TREE_Article_21mm"/>
              </v:shape>
            </w:pict>
          </w:r>
        </w:p>
      </w:tc>
      <w:tc>
        <w:tcPr>
          <w:tcW w:w="5695" w:type="dxa"/>
        </w:tcPr>
        <w:p w14:paraId="22154028"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244AF6A8"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AAA0A4C" w:rsidR="00BB69F2" w:rsidRDefault="00BB69F2" w:rsidP="004A4387">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0D2628">
            <w:rPr>
              <w:i w:val="0"/>
              <w:iCs/>
            </w:rPr>
            <w:t>2023</w:t>
          </w:r>
          <w:r>
            <w:rPr>
              <w:i w:val="0"/>
              <w:iCs/>
            </w:rPr>
            <w:t>) 000–000</w:t>
          </w:r>
        </w:p>
      </w:tc>
      <w:tc>
        <w:tcPr>
          <w:tcW w:w="2404" w:type="dxa"/>
        </w:tcPr>
        <w:p w14:paraId="77E3AFAA" w14:textId="77777777" w:rsidR="00BB69F2" w:rsidRPr="008D4E90" w:rsidRDefault="00D96D8E">
          <w:pPr>
            <w:pStyle w:val="a5"/>
            <w:tabs>
              <w:tab w:val="left" w:pos="1932"/>
            </w:tabs>
            <w:spacing w:before="0" w:beforeAutospacing="0" w:after="0" w:line="240" w:lineRule="auto"/>
            <w:ind w:left="-125" w:firstLine="11"/>
          </w:pPr>
          <w:r>
            <w:rPr>
              <w:lang w:val="en-IN" w:eastAsia="en-IN"/>
            </w:rPr>
            <w:pict w14:anchorId="09ECBDFA">
              <v:shape id="Picture 5" o:spid="_x0000_i1028" type="#_x0000_t75" alt="" style="width:113.25pt;height:60pt;visibility:visible;mso-width-percent:0;mso-height-percent:0;mso-width-percent:0;mso-height-percent:0">
                <v:imagedata r:id="rId3" o:title="Prostr"/>
              </v:shape>
            </w:pict>
          </w:r>
        </w:p>
        <w:p w14:paraId="74D6F248"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a5"/>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05713656">
    <w:abstractNumId w:val="6"/>
  </w:num>
  <w:num w:numId="2" w16cid:durableId="605695411">
    <w:abstractNumId w:val="6"/>
  </w:num>
  <w:num w:numId="3" w16cid:durableId="1936012437">
    <w:abstractNumId w:val="6"/>
  </w:num>
  <w:num w:numId="4" w16cid:durableId="1664891659">
    <w:abstractNumId w:val="6"/>
  </w:num>
  <w:num w:numId="5" w16cid:durableId="1339381313">
    <w:abstractNumId w:val="0"/>
  </w:num>
  <w:num w:numId="6" w16cid:durableId="1436943371">
    <w:abstractNumId w:val="2"/>
  </w:num>
  <w:num w:numId="7" w16cid:durableId="1133715130">
    <w:abstractNumId w:val="7"/>
  </w:num>
  <w:num w:numId="8" w16cid:durableId="251746558">
    <w:abstractNumId w:val="1"/>
  </w:num>
  <w:num w:numId="9" w16cid:durableId="1557087015">
    <w:abstractNumId w:val="4"/>
  </w:num>
  <w:num w:numId="10" w16cid:durableId="1982417389">
    <w:abstractNumId w:val="13"/>
  </w:num>
  <w:num w:numId="11" w16cid:durableId="1515610852">
    <w:abstractNumId w:val="12"/>
  </w:num>
  <w:num w:numId="12" w16cid:durableId="316544232">
    <w:abstractNumId w:val="6"/>
  </w:num>
  <w:num w:numId="13" w16cid:durableId="1237591692">
    <w:abstractNumId w:val="6"/>
  </w:num>
  <w:num w:numId="14" w16cid:durableId="350571749">
    <w:abstractNumId w:val="6"/>
  </w:num>
  <w:num w:numId="15" w16cid:durableId="1163080150">
    <w:abstractNumId w:val="6"/>
  </w:num>
  <w:num w:numId="16" w16cid:durableId="700782965">
    <w:abstractNumId w:val="0"/>
  </w:num>
  <w:num w:numId="17" w16cid:durableId="1460879417">
    <w:abstractNumId w:val="2"/>
  </w:num>
  <w:num w:numId="18" w16cid:durableId="6833743">
    <w:abstractNumId w:val="7"/>
  </w:num>
  <w:num w:numId="19" w16cid:durableId="203181675">
    <w:abstractNumId w:val="1"/>
  </w:num>
  <w:num w:numId="20" w16cid:durableId="923026701">
    <w:abstractNumId w:val="4"/>
  </w:num>
  <w:num w:numId="21" w16cid:durableId="1048261884">
    <w:abstractNumId w:val="0"/>
  </w:num>
  <w:num w:numId="22" w16cid:durableId="1460294031">
    <w:abstractNumId w:val="6"/>
  </w:num>
  <w:num w:numId="23" w16cid:durableId="781538489">
    <w:abstractNumId w:val="6"/>
  </w:num>
  <w:num w:numId="24" w16cid:durableId="254558220">
    <w:abstractNumId w:val="6"/>
  </w:num>
  <w:num w:numId="25" w16cid:durableId="1401446611">
    <w:abstractNumId w:val="6"/>
  </w:num>
  <w:num w:numId="26" w16cid:durableId="1225798831">
    <w:abstractNumId w:val="10"/>
  </w:num>
  <w:num w:numId="27" w16cid:durableId="1457796996">
    <w:abstractNumId w:val="11"/>
  </w:num>
  <w:num w:numId="28" w16cid:durableId="252016659">
    <w:abstractNumId w:val="3"/>
  </w:num>
  <w:num w:numId="29" w16cid:durableId="1278215180">
    <w:abstractNumId w:val="5"/>
  </w:num>
  <w:num w:numId="30" w16cid:durableId="1923684479">
    <w:abstractNumId w:val="9"/>
  </w:num>
  <w:num w:numId="31" w16cid:durableId="1679186534">
    <w:abstractNumId w:val="8"/>
  </w:num>
  <w:num w:numId="32" w16cid:durableId="14228722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saveSubsetFonts/>
  <w:mirrorMargins/>
  <w:attachedTemplate r:id="rId1"/>
  <w:doNotTrackMoves/>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43C7B"/>
    <w:rsid w:val="00003701"/>
    <w:rsid w:val="000063A7"/>
    <w:rsid w:val="000363FD"/>
    <w:rsid w:val="00071D64"/>
    <w:rsid w:val="000762DE"/>
    <w:rsid w:val="00080760"/>
    <w:rsid w:val="000A2F7E"/>
    <w:rsid w:val="000C0A1F"/>
    <w:rsid w:val="000D02E8"/>
    <w:rsid w:val="000D2628"/>
    <w:rsid w:val="000E00E7"/>
    <w:rsid w:val="000E557F"/>
    <w:rsid w:val="000F0126"/>
    <w:rsid w:val="00103B4C"/>
    <w:rsid w:val="00107C10"/>
    <w:rsid w:val="00112FB8"/>
    <w:rsid w:val="001265BA"/>
    <w:rsid w:val="00133CE3"/>
    <w:rsid w:val="00137829"/>
    <w:rsid w:val="00146D86"/>
    <w:rsid w:val="00146F70"/>
    <w:rsid w:val="00161460"/>
    <w:rsid w:val="00162685"/>
    <w:rsid w:val="00163251"/>
    <w:rsid w:val="00167330"/>
    <w:rsid w:val="00170A1C"/>
    <w:rsid w:val="001710FA"/>
    <w:rsid w:val="001A1DBC"/>
    <w:rsid w:val="001A728A"/>
    <w:rsid w:val="001B32A5"/>
    <w:rsid w:val="001B4C86"/>
    <w:rsid w:val="001B64C3"/>
    <w:rsid w:val="001C3641"/>
    <w:rsid w:val="001D0211"/>
    <w:rsid w:val="001D155F"/>
    <w:rsid w:val="001D36FA"/>
    <w:rsid w:val="001E10C4"/>
    <w:rsid w:val="001E6CF8"/>
    <w:rsid w:val="001F1497"/>
    <w:rsid w:val="00211999"/>
    <w:rsid w:val="00216048"/>
    <w:rsid w:val="00221735"/>
    <w:rsid w:val="00234499"/>
    <w:rsid w:val="00241E70"/>
    <w:rsid w:val="00247E85"/>
    <w:rsid w:val="00253A3B"/>
    <w:rsid w:val="002746C3"/>
    <w:rsid w:val="00281D1B"/>
    <w:rsid w:val="002A4EF8"/>
    <w:rsid w:val="002B043F"/>
    <w:rsid w:val="002B086C"/>
    <w:rsid w:val="002B3093"/>
    <w:rsid w:val="002C63F1"/>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31E8B"/>
    <w:rsid w:val="005412BE"/>
    <w:rsid w:val="005412D4"/>
    <w:rsid w:val="00560588"/>
    <w:rsid w:val="00580870"/>
    <w:rsid w:val="00580885"/>
    <w:rsid w:val="00585CE0"/>
    <w:rsid w:val="005969C1"/>
    <w:rsid w:val="005A6466"/>
    <w:rsid w:val="005C3825"/>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6F3B70"/>
    <w:rsid w:val="00707DF2"/>
    <w:rsid w:val="0076163C"/>
    <w:rsid w:val="00763617"/>
    <w:rsid w:val="007867E6"/>
    <w:rsid w:val="007C28AD"/>
    <w:rsid w:val="007C4706"/>
    <w:rsid w:val="007D2377"/>
    <w:rsid w:val="007D65DD"/>
    <w:rsid w:val="007E1A4A"/>
    <w:rsid w:val="007F2224"/>
    <w:rsid w:val="00800A05"/>
    <w:rsid w:val="00815FA9"/>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645D"/>
    <w:rsid w:val="00937603"/>
    <w:rsid w:val="00961C15"/>
    <w:rsid w:val="00965C3C"/>
    <w:rsid w:val="00970262"/>
    <w:rsid w:val="009727C2"/>
    <w:rsid w:val="0097441F"/>
    <w:rsid w:val="009745C1"/>
    <w:rsid w:val="00987A7A"/>
    <w:rsid w:val="009908FC"/>
    <w:rsid w:val="009958D6"/>
    <w:rsid w:val="00997E0D"/>
    <w:rsid w:val="009B1137"/>
    <w:rsid w:val="009B25D8"/>
    <w:rsid w:val="009C41C1"/>
    <w:rsid w:val="009C4EDB"/>
    <w:rsid w:val="009D5CF6"/>
    <w:rsid w:val="009E2825"/>
    <w:rsid w:val="009E6AFF"/>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2711"/>
    <w:rsid w:val="00B1581A"/>
    <w:rsid w:val="00B261EC"/>
    <w:rsid w:val="00B4189A"/>
    <w:rsid w:val="00B56432"/>
    <w:rsid w:val="00B77A2E"/>
    <w:rsid w:val="00B9516F"/>
    <w:rsid w:val="00B951AC"/>
    <w:rsid w:val="00BB1DCD"/>
    <w:rsid w:val="00BB69F2"/>
    <w:rsid w:val="00BD38F5"/>
    <w:rsid w:val="00BD64AB"/>
    <w:rsid w:val="00BF15FD"/>
    <w:rsid w:val="00C04ACE"/>
    <w:rsid w:val="00C050BB"/>
    <w:rsid w:val="00C07F58"/>
    <w:rsid w:val="00C30805"/>
    <w:rsid w:val="00C30B81"/>
    <w:rsid w:val="00C341B8"/>
    <w:rsid w:val="00C41BF5"/>
    <w:rsid w:val="00C451AD"/>
    <w:rsid w:val="00C6119F"/>
    <w:rsid w:val="00C616E4"/>
    <w:rsid w:val="00C640DF"/>
    <w:rsid w:val="00C73542"/>
    <w:rsid w:val="00C904E5"/>
    <w:rsid w:val="00C9363E"/>
    <w:rsid w:val="00CA2880"/>
    <w:rsid w:val="00CB53F8"/>
    <w:rsid w:val="00CB6929"/>
    <w:rsid w:val="00CD2B1F"/>
    <w:rsid w:val="00CD3012"/>
    <w:rsid w:val="00CE7650"/>
    <w:rsid w:val="00CE7A69"/>
    <w:rsid w:val="00CF151C"/>
    <w:rsid w:val="00D0408B"/>
    <w:rsid w:val="00D12A01"/>
    <w:rsid w:val="00D305B8"/>
    <w:rsid w:val="00D457A7"/>
    <w:rsid w:val="00D55E4C"/>
    <w:rsid w:val="00D603E1"/>
    <w:rsid w:val="00D62982"/>
    <w:rsid w:val="00D63026"/>
    <w:rsid w:val="00D646C1"/>
    <w:rsid w:val="00D82B06"/>
    <w:rsid w:val="00D831AA"/>
    <w:rsid w:val="00D843F9"/>
    <w:rsid w:val="00D96D8E"/>
    <w:rsid w:val="00DA0AC2"/>
    <w:rsid w:val="00DC1E54"/>
    <w:rsid w:val="00DE4FAA"/>
    <w:rsid w:val="00DE7344"/>
    <w:rsid w:val="00DF65AD"/>
    <w:rsid w:val="00E01097"/>
    <w:rsid w:val="00E103B8"/>
    <w:rsid w:val="00E15ACE"/>
    <w:rsid w:val="00E210C3"/>
    <w:rsid w:val="00E439FB"/>
    <w:rsid w:val="00E50906"/>
    <w:rsid w:val="00E61ED9"/>
    <w:rsid w:val="00E67669"/>
    <w:rsid w:val="00E70992"/>
    <w:rsid w:val="00E72BDF"/>
    <w:rsid w:val="00E734B4"/>
    <w:rsid w:val="00E7676E"/>
    <w:rsid w:val="00EA6BDE"/>
    <w:rsid w:val="00EB1239"/>
    <w:rsid w:val="00EB32BC"/>
    <w:rsid w:val="00EB45D3"/>
    <w:rsid w:val="00EC4CEC"/>
    <w:rsid w:val="00EC7516"/>
    <w:rsid w:val="00ED0AC5"/>
    <w:rsid w:val="00ED6CA8"/>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 w:val="00FF3E4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KZ" w:eastAsia="ru-K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86C"/>
    <w:pPr>
      <w:widowControl w:val="0"/>
    </w:pPr>
    <w:rPr>
      <w:lang w:val="en-GB" w:eastAsia="en-US"/>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rsid w:val="002B086C"/>
    <w:pPr>
      <w:spacing w:line="220" w:lineRule="exact"/>
      <w:jc w:val="both"/>
    </w:pPr>
    <w:rPr>
      <w:sz w:val="18"/>
      <w:lang w:val="en-US" w:eastAsia="en-US"/>
    </w:rPr>
  </w:style>
  <w:style w:type="paragraph" w:customStyle="1" w:styleId="Els-acknowledgement">
    <w:name w:val="Els-acknowledgement"/>
    <w:next w:val="a"/>
    <w:rsid w:val="002B086C"/>
    <w:pPr>
      <w:keepNext/>
      <w:spacing w:before="480" w:after="240" w:line="220" w:lineRule="exact"/>
    </w:pPr>
    <w:rPr>
      <w:b/>
      <w:lang w:val="en-US" w:eastAsia="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a"/>
    <w:rsid w:val="002B086C"/>
    <w:pPr>
      <w:numPr>
        <w:numId w:val="17"/>
      </w:numPr>
      <w:spacing w:before="480" w:after="240" w:line="220" w:lineRule="exact"/>
    </w:pPr>
    <w:rPr>
      <w:b/>
      <w:lang w:val="en-US" w:eastAsia="en-US"/>
    </w:rPr>
  </w:style>
  <w:style w:type="paragraph" w:customStyle="1" w:styleId="Els-appendixsubhead">
    <w:name w:val="Els-appendixsubhead"/>
    <w:next w:val="a"/>
    <w:rsid w:val="002B086C"/>
    <w:pPr>
      <w:numPr>
        <w:ilvl w:val="1"/>
        <w:numId w:val="18"/>
      </w:numPr>
      <w:spacing w:before="240" w:after="240" w:line="220" w:lineRule="exact"/>
    </w:pPr>
    <w:rPr>
      <w:i/>
      <w:lang w:val="en-US" w:eastAsia="en-US"/>
    </w:rPr>
  </w:style>
  <w:style w:type="paragraph" w:customStyle="1" w:styleId="Els-Author">
    <w:name w:val="Els-Author"/>
    <w:next w:val="a"/>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a"/>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eastAsia="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5658-F42D-4149-BEBD-B4EEBA0B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21</TotalTime>
  <Pages>7</Pages>
  <Words>2080</Words>
  <Characters>11858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13911</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Madina Ipalakova</cp:lastModifiedBy>
  <cp:revision>9</cp:revision>
  <cp:lastPrinted>2018-07-31T04:12:00Z</cp:lastPrinted>
  <dcterms:created xsi:type="dcterms:W3CDTF">2022-03-17T22:20:00Z</dcterms:created>
  <dcterms:modified xsi:type="dcterms:W3CDTF">2026-05-25T04:30:00Z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81185266e994c819742183606dd93d93a428d9ab547fd0b3385b2db3a7571a95</vt:lpwstr>
  </property>
</Properties>
</file>